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66EDB90" w14:textId="6C8F5231" w:rsidR="008104C1" w:rsidRDefault="009D030C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21349F" wp14:editId="34D568DC">
                <wp:simplePos x="0" y="0"/>
                <wp:positionH relativeFrom="column">
                  <wp:posOffset>2998269</wp:posOffset>
                </wp:positionH>
                <wp:positionV relativeFrom="paragraph">
                  <wp:posOffset>4117340</wp:posOffset>
                </wp:positionV>
                <wp:extent cx="1840865" cy="1056139"/>
                <wp:effectExtent l="0" t="0" r="13335" b="1079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05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F9B6B" w14:textId="77777777" w:rsidR="003377FD" w:rsidRPr="009D030C" w:rsidRDefault="003377FD" w:rsidP="00810D7C">
                            <w:pPr>
                              <w:pStyle w:val="ADDRESSBOX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03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For more information contact:</w:t>
                            </w:r>
                          </w:p>
                          <w:p w14:paraId="45FA1949" w14:textId="77777777" w:rsidR="003377FD" w:rsidRPr="009D030C" w:rsidRDefault="003377FD" w:rsidP="00810D7C">
                            <w:pPr>
                              <w:pStyle w:val="ADDRESSBOX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6A8CEF4" w14:textId="77777777" w:rsidR="003377FD" w:rsidRPr="009D030C" w:rsidRDefault="003377FD" w:rsidP="00810D7C">
                            <w:pPr>
                              <w:pStyle w:val="ADDRESSBOX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03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Head Coach Joe Schneider</w:t>
                            </w:r>
                          </w:p>
                          <w:p w14:paraId="3518316C" w14:textId="77777777" w:rsidR="008104C1" w:rsidRPr="009D030C" w:rsidRDefault="003377FD" w:rsidP="00810D7C">
                            <w:pPr>
                              <w:pStyle w:val="ADDRESSBOX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03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405.354.0413  school</w:t>
                            </w:r>
                          </w:p>
                          <w:p w14:paraId="7C2CBA59" w14:textId="77777777" w:rsidR="008104C1" w:rsidRPr="009D030C" w:rsidRDefault="003377FD" w:rsidP="00810D7C">
                            <w:pPr>
                              <w:pStyle w:val="ADDRESSBOX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03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405.990.8496  cell</w:t>
                            </w:r>
                          </w:p>
                          <w:p w14:paraId="5AF5D86C" w14:textId="77777777" w:rsidR="008104C1" w:rsidRPr="009D030C" w:rsidRDefault="003377FD" w:rsidP="00810D7C">
                            <w:pPr>
                              <w:pStyle w:val="ADDRESSBOX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03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joseph.schneider@yukonps.com</w:t>
                            </w:r>
                          </w:p>
                          <w:p w14:paraId="247C9D40" w14:textId="77777777" w:rsidR="008104C1" w:rsidRPr="009D030C" w:rsidRDefault="008104C1" w:rsidP="00810D7C">
                            <w:pPr>
                              <w:pStyle w:val="ADDRESSBOX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03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www.</w:t>
                            </w:r>
                            <w:r w:rsidR="003377FD" w:rsidRPr="009D030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yukonwrestle.com</w:t>
                            </w:r>
                          </w:p>
                          <w:p w14:paraId="5BA956F2" w14:textId="77777777" w:rsidR="008104C1" w:rsidRPr="00810D7C" w:rsidRDefault="008104C1" w:rsidP="008104C1">
                            <w:pPr>
                              <w:rPr>
                                <w:rFonts w:ascii="Arial" w:hAnsi="Arial" w:cs="Arial"/>
                                <w:color w:val="71707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A21349F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236.1pt;margin-top:324.2pt;width:144.95pt;height:8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" filled="f" stroked="f">
                <v:textbox inset="0,0,0,0">
                  <w:txbxContent>
                    <w:p w14:paraId="01FF9B6B" w14:textId="77777777" w:rsidR="003377FD" w:rsidRPr="009D030C" w:rsidRDefault="003377FD" w:rsidP="00810D7C">
                      <w:pPr>
                        <w:pStyle w:val="ADDRESSBOX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For more </w:t>
                      </w:r>
                      <w:proofErr w:type="gramStart"/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>information</w:t>
                      </w:r>
                      <w:proofErr w:type="gramEnd"/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contact:</w:t>
                      </w:r>
                    </w:p>
                    <w:p w14:paraId="45FA1949" w14:textId="77777777" w:rsidR="003377FD" w:rsidRPr="009D030C" w:rsidRDefault="003377FD" w:rsidP="00810D7C">
                      <w:pPr>
                        <w:pStyle w:val="ADDRESSBOX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6A8CEF4" w14:textId="77777777" w:rsidR="003377FD" w:rsidRPr="009D030C" w:rsidRDefault="003377FD" w:rsidP="00810D7C">
                      <w:pPr>
                        <w:pStyle w:val="ADDRESSBOX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>Head Coach Joe Schneider</w:t>
                      </w:r>
                    </w:p>
                    <w:p w14:paraId="3518316C" w14:textId="77777777" w:rsidR="008104C1" w:rsidRPr="009D030C" w:rsidRDefault="003377FD" w:rsidP="00810D7C">
                      <w:pPr>
                        <w:pStyle w:val="ADDRESSBOX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>405.354.0413  school</w:t>
                      </w:r>
                      <w:proofErr w:type="gramEnd"/>
                    </w:p>
                    <w:p w14:paraId="7C2CBA59" w14:textId="77777777" w:rsidR="008104C1" w:rsidRPr="009D030C" w:rsidRDefault="003377FD" w:rsidP="00810D7C">
                      <w:pPr>
                        <w:pStyle w:val="ADDRESSBOX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>405.990.8496  cell</w:t>
                      </w:r>
                      <w:proofErr w:type="gramEnd"/>
                    </w:p>
                    <w:p w14:paraId="5AF5D86C" w14:textId="77777777" w:rsidR="008104C1" w:rsidRPr="009D030C" w:rsidRDefault="003377FD" w:rsidP="00810D7C">
                      <w:pPr>
                        <w:pStyle w:val="ADDRESSBOX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>joseph.schneider@yukonps.com</w:t>
                      </w:r>
                    </w:p>
                    <w:p w14:paraId="247C9D40" w14:textId="77777777" w:rsidR="008104C1" w:rsidRPr="009D030C" w:rsidRDefault="008104C1" w:rsidP="00810D7C">
                      <w:pPr>
                        <w:pStyle w:val="ADDRESSBOX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>www.</w:t>
                      </w:r>
                      <w:r w:rsidR="003377FD" w:rsidRPr="009D030C">
                        <w:rPr>
                          <w:color w:val="000000" w:themeColor="text1"/>
                          <w:sz w:val="18"/>
                          <w:szCs w:val="18"/>
                        </w:rPr>
                        <w:t>yukonwrestle.com</w:t>
                      </w:r>
                    </w:p>
                    <w:p w14:paraId="5BA956F2" w14:textId="77777777" w:rsidR="008104C1" w:rsidRPr="00810D7C" w:rsidRDefault="008104C1" w:rsidP="008104C1">
                      <w:pPr>
                        <w:rPr>
                          <w:rFonts w:ascii="Arial" w:hAnsi="Arial" w:cs="Arial"/>
                          <w:color w:val="71707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37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EA2324" wp14:editId="2A8A57B5">
                <wp:simplePos x="0" y="0"/>
                <wp:positionH relativeFrom="column">
                  <wp:posOffset>5949315</wp:posOffset>
                </wp:positionH>
                <wp:positionV relativeFrom="paragraph">
                  <wp:posOffset>2631440</wp:posOffset>
                </wp:positionV>
                <wp:extent cx="2628900" cy="2839720"/>
                <wp:effectExtent l="0" t="0" r="0" b="508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83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00859" w14:textId="77777777" w:rsidR="008104C1" w:rsidRPr="0048691D" w:rsidRDefault="00961F44" w:rsidP="00810D7C">
                            <w:pPr>
                              <w:pStyle w:val="COMPANY"/>
                              <w:rPr>
                                <w:rFonts w:ascii="Batang" w:eastAsia="Batang" w:hAnsi="Batang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8691D">
                              <w:rPr>
                                <w:rFonts w:ascii="Batang" w:eastAsia="Batang" w:hAnsi="Batang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Miller </w:t>
                            </w:r>
                            <w:r w:rsidRPr="00D20B12">
                              <w:rPr>
                                <w:rFonts w:ascii="Batang" w:eastAsia="Batang" w:hAnsi="Batang"/>
                                <w:color w:val="000000" w:themeColor="text1"/>
                                <w:sz w:val="68"/>
                                <w:szCs w:val="70"/>
                              </w:rPr>
                              <w:t>Wrestling</w:t>
                            </w:r>
                            <w:r w:rsidRPr="0048691D">
                              <w:rPr>
                                <w:rFonts w:ascii="Batang" w:eastAsia="Batang" w:hAnsi="Batang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Camp</w:t>
                            </w:r>
                          </w:p>
                          <w:p w14:paraId="620CE3A5" w14:textId="56F36643" w:rsidR="00961F44" w:rsidRPr="0048691D" w:rsidRDefault="000C3136" w:rsidP="008104C1">
                            <w:pPr>
                              <w:pStyle w:val="TAGLINESUBHEAD"/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June </w:t>
                            </w:r>
                            <w:r w:rsidR="009D030C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B61D98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5E0352" w:rsidRPr="005E0352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5E0352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D030C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B61D98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="005E0352" w:rsidRPr="005E0352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5E0352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&amp; </w:t>
                            </w:r>
                            <w:r w:rsidR="009D030C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B61D98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="005E0352" w:rsidRPr="005E0352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5E0352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861C51" w14:textId="6DF28ED9" w:rsidR="008104C1" w:rsidRPr="0048691D" w:rsidRDefault="009D030C" w:rsidP="008104C1">
                            <w:pPr>
                              <w:pStyle w:val="TAGLINESUBHEAD"/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B61D98">
                              <w:rPr>
                                <w:rFonts w:ascii="Book Antiqua" w:hAnsi="Book Antiqua"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6AF91987" w14:textId="77777777" w:rsidR="008104C1" w:rsidRPr="00961F44" w:rsidRDefault="008104C1" w:rsidP="00810D7C">
                            <w:pPr>
                              <w:pStyle w:val="COMPANY"/>
                              <w:rPr>
                                <w:rFonts w:ascii="Book Antiqua" w:hAnsi="Book Antiqua"/>
                                <w:szCs w:val="32"/>
                              </w:rPr>
                            </w:pPr>
                          </w:p>
                          <w:p w14:paraId="71554288" w14:textId="77777777" w:rsidR="008104C1" w:rsidRPr="005D2B4E" w:rsidRDefault="008104C1" w:rsidP="008104C1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5EA2324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468.45pt;margin-top:207.2pt;width:207pt;height:223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" filled="f" stroked="f">
                <v:textbox>
                  <w:txbxContent>
                    <w:p w14:paraId="00C00859" w14:textId="77777777" w:rsidR="008104C1" w:rsidRPr="0048691D" w:rsidRDefault="00961F44" w:rsidP="00810D7C">
                      <w:pPr>
                        <w:pStyle w:val="COMPANY"/>
                        <w:rPr>
                          <w:rFonts w:ascii="Batang" w:eastAsia="Batang" w:hAnsi="Batang"/>
                          <w:color w:val="000000" w:themeColor="text1"/>
                          <w:sz w:val="72"/>
                          <w:szCs w:val="72"/>
                        </w:rPr>
                      </w:pPr>
                      <w:r w:rsidRPr="0048691D">
                        <w:rPr>
                          <w:rFonts w:ascii="Batang" w:eastAsia="Batang" w:hAnsi="Batang"/>
                          <w:color w:val="000000" w:themeColor="text1"/>
                          <w:sz w:val="72"/>
                          <w:szCs w:val="72"/>
                        </w:rPr>
                        <w:t xml:space="preserve">Miller </w:t>
                      </w:r>
                      <w:r w:rsidRPr="00D20B12">
                        <w:rPr>
                          <w:rFonts w:ascii="Batang" w:eastAsia="Batang" w:hAnsi="Batang"/>
                          <w:color w:val="000000" w:themeColor="text1"/>
                          <w:sz w:val="68"/>
                          <w:szCs w:val="70"/>
                        </w:rPr>
                        <w:t>Wrestling</w:t>
                      </w:r>
                      <w:r w:rsidRPr="0048691D">
                        <w:rPr>
                          <w:rFonts w:ascii="Batang" w:eastAsia="Batang" w:hAnsi="Batang"/>
                          <w:color w:val="000000" w:themeColor="text1"/>
                          <w:sz w:val="72"/>
                          <w:szCs w:val="72"/>
                        </w:rPr>
                        <w:t xml:space="preserve"> Camp</w:t>
                      </w:r>
                    </w:p>
                    <w:p w14:paraId="620CE3A5" w14:textId="56F36643" w:rsidR="00961F44" w:rsidRPr="0048691D" w:rsidRDefault="000C3136" w:rsidP="008104C1">
                      <w:pPr>
                        <w:pStyle w:val="TAGLINESUBHEAD"/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 xml:space="preserve">June </w:t>
                      </w:r>
                      <w:r w:rsidR="009D030C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B61D98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5E0352" w:rsidRPr="005E0352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5E0352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="009D030C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B61D98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="005E0352" w:rsidRPr="005E0352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5E0352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 xml:space="preserve">, &amp; </w:t>
                      </w:r>
                      <w:r w:rsidR="009D030C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B61D98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="005E0352" w:rsidRPr="005E0352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5E0352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861C51" w14:textId="6DF28ED9" w:rsidR="008104C1" w:rsidRPr="0048691D" w:rsidRDefault="009D030C" w:rsidP="008104C1">
                      <w:pPr>
                        <w:pStyle w:val="TAGLINESUBHEAD"/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 xml:space="preserve"> 201</w:t>
                      </w:r>
                      <w:r w:rsidR="00B61D98">
                        <w:rPr>
                          <w:rFonts w:ascii="Book Antiqua" w:hAnsi="Book Antiqua"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</w:p>
                    <w:p w14:paraId="6AF91987" w14:textId="77777777" w:rsidR="008104C1" w:rsidRPr="00961F44" w:rsidRDefault="008104C1" w:rsidP="00810D7C">
                      <w:pPr>
                        <w:pStyle w:val="COMPANY"/>
                        <w:rPr>
                          <w:rFonts w:ascii="Book Antiqua" w:hAnsi="Book Antiqua"/>
                          <w:szCs w:val="32"/>
                        </w:rPr>
                      </w:pPr>
                    </w:p>
                    <w:p w14:paraId="71554288" w14:textId="77777777" w:rsidR="008104C1" w:rsidRPr="005D2B4E" w:rsidRDefault="008104C1" w:rsidP="008104C1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2FED211" wp14:editId="5F84D66F">
                <wp:simplePos x="0" y="0"/>
                <wp:positionH relativeFrom="column">
                  <wp:posOffset>6200140</wp:posOffset>
                </wp:positionH>
                <wp:positionV relativeFrom="paragraph">
                  <wp:posOffset>570230</wp:posOffset>
                </wp:positionV>
                <wp:extent cx="2124075" cy="1918970"/>
                <wp:effectExtent l="2540" t="0" r="0" b="0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91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085B8" w14:textId="77777777" w:rsidR="00633BD1" w:rsidRDefault="00633B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68E0D" wp14:editId="78D44E67">
                                  <wp:extent cx="1986983" cy="1819747"/>
                                  <wp:effectExtent l="19050" t="0" r="0" b="0"/>
                                  <wp:docPr id="19" name="Picture 18" descr="photo (29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 (29)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778" cy="1822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2FED211" id="Text Box 29" o:spid="_x0000_s1028" type="#_x0000_t202" style="position:absolute;margin-left:488.2pt;margin-top:44.9pt;width:167.25pt;height:151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" stroked="f">
                <v:textbox>
                  <w:txbxContent>
                    <w:p w14:paraId="4E6085B8" w14:textId="77777777" w:rsidR="00633BD1" w:rsidRDefault="00633BD1">
                      <w:r>
                        <w:rPr>
                          <w:noProof/>
                        </w:rPr>
                        <w:drawing>
                          <wp:inline distT="0" distB="0" distL="0" distR="0" wp14:anchorId="26968E0D" wp14:editId="78D44E67">
                            <wp:extent cx="1986983" cy="1819747"/>
                            <wp:effectExtent l="19050" t="0" r="0" b="0"/>
                            <wp:docPr id="19" name="Picture 18" descr="photo (29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 (29)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778" cy="1822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2A1BA5" wp14:editId="76738DDC">
                <wp:simplePos x="0" y="0"/>
                <wp:positionH relativeFrom="column">
                  <wp:posOffset>-624205</wp:posOffset>
                </wp:positionH>
                <wp:positionV relativeFrom="paragraph">
                  <wp:posOffset>863600</wp:posOffset>
                </wp:positionV>
                <wp:extent cx="2580640" cy="5456555"/>
                <wp:effectExtent l="0" t="0" r="0" b="4445"/>
                <wp:wrapSquare wrapText="bothSides"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640" cy="545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6535" w14:textId="77777777" w:rsidR="001E138D" w:rsidRPr="001E138D" w:rsidRDefault="008104C1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10D7C">
                              <w:t xml:space="preserve"> </w:t>
                            </w:r>
                            <w:r w:rsidR="001E138D"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Camper’s Name_____________________ </w:t>
                            </w:r>
                          </w:p>
                          <w:p w14:paraId="3204A6F4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785AC7D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>Address___________________________</w:t>
                            </w:r>
                          </w:p>
                          <w:p w14:paraId="5E372D0C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5C80618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>Age______________________________</w:t>
                            </w:r>
                          </w:p>
                          <w:p w14:paraId="659E8D4D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E9FA0DC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Cs w:val="18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T-shirt Size  </w:t>
                            </w:r>
                            <w:r w:rsidRPr="001E138D">
                              <w:rPr>
                                <w:rFonts w:ascii="Garamond" w:hAnsi="Garamond"/>
                                <w:color w:val="auto"/>
                                <w:szCs w:val="18"/>
                              </w:rPr>
                              <w:t>YS     YM     YL     S     M     L</w:t>
                            </w: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1E138D">
                              <w:rPr>
                                <w:rFonts w:ascii="Garamond" w:hAnsi="Garamond"/>
                                <w:color w:val="auto"/>
                                <w:szCs w:val="18"/>
                              </w:rPr>
                              <w:t>XL</w:t>
                            </w:r>
                          </w:p>
                          <w:p w14:paraId="1CEAE241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9F69247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>Parent’s Name_____________________</w:t>
                            </w:r>
                          </w:p>
                          <w:p w14:paraId="0356B69E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0A87296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>Contact # ________________________</w:t>
                            </w:r>
                          </w:p>
                          <w:p w14:paraId="4940BE42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CFB4AE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Emergency Contact #_______________ </w:t>
                            </w:r>
                          </w:p>
                          <w:p w14:paraId="625354B8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1E60B0F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The camp director reserves the right to dismiss anyone for any violations during the camp. </w:t>
                            </w:r>
                          </w:p>
                          <w:p w14:paraId="61430DB9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7252CA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I understand that all coaching staff at the YHS Wrestling Camp and the YHS School District shall NOT be liable for personal injury or property damage/lost arising from participation in the Miller Wrestling Camp. </w:t>
                            </w:r>
                          </w:p>
                          <w:p w14:paraId="10DEEE65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6C5874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In case of injury or illness, I authorize medical treatment for my Child </w:t>
                            </w:r>
                          </w:p>
                          <w:p w14:paraId="7E8A4A14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A48EFB5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__________________________________in my absence. </w:t>
                            </w:r>
                          </w:p>
                          <w:p w14:paraId="7B20B1C4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050A331" w14:textId="77777777" w:rsidR="008104C1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Parent Signature: ____________________</w:t>
                            </w:r>
                          </w:p>
                          <w:p w14:paraId="2091535D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237D1FC" w14:textId="77777777" w:rsidR="001E138D" w:rsidRPr="001E138D" w:rsidRDefault="001E138D" w:rsidP="001E138D">
                            <w:pPr>
                              <w:pStyle w:val="BodyCopy"/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 w:rsidRPr="001E138D">
                              <w:rPr>
                                <w:rFonts w:ascii="Garamond" w:hAnsi="Garamond"/>
                                <w:color w:val="auto"/>
                                <w:sz w:val="22"/>
                                <w:szCs w:val="22"/>
                              </w:rPr>
                              <w:tab/>
                              <w:t>Date:________________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6" o:spid="_x0000_s1029" type="#_x0000_t202" style="position:absolute;margin-left:-49.1pt;margin-top:68pt;width:203.2pt;height:42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" filled="f" stroked="f">
                <v:textbox>
                  <w:txbxContent>
                    <w:p w14:paraId="70316535" w14:textId="77777777" w:rsidR="001E138D" w:rsidRPr="001E138D" w:rsidRDefault="008104C1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810D7C">
                        <w:t xml:space="preserve"> </w:t>
                      </w:r>
                      <w:r w:rsidR="001E138D"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Camper’s Name_____________________ </w:t>
                      </w:r>
                    </w:p>
                    <w:p w14:paraId="3204A6F4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</w:p>
                    <w:p w14:paraId="7785AC7D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Address___________________________</w:t>
                      </w:r>
                    </w:p>
                    <w:p w14:paraId="5E372D0C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</w:p>
                    <w:p w14:paraId="05C80618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Age______________________________</w:t>
                      </w:r>
                    </w:p>
                    <w:p w14:paraId="659E8D4D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</w:p>
                    <w:p w14:paraId="0E9FA0DC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Cs w:val="18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T-shirt </w:t>
                      </w:r>
                      <w:proofErr w:type="gramStart"/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Size  </w:t>
                      </w:r>
                      <w:r w:rsidRPr="001E138D">
                        <w:rPr>
                          <w:rFonts w:ascii="Garamond" w:hAnsi="Garamond"/>
                          <w:color w:val="auto"/>
                          <w:szCs w:val="18"/>
                        </w:rPr>
                        <w:t>YS</w:t>
                      </w:r>
                      <w:proofErr w:type="gramEnd"/>
                      <w:r w:rsidRPr="001E138D">
                        <w:rPr>
                          <w:rFonts w:ascii="Garamond" w:hAnsi="Garamond"/>
                          <w:color w:val="auto"/>
                          <w:szCs w:val="18"/>
                        </w:rPr>
                        <w:t xml:space="preserve">     YM     YL     S     M     L</w:t>
                      </w: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  </w:t>
                      </w:r>
                      <w:r w:rsidRPr="001E138D">
                        <w:rPr>
                          <w:rFonts w:ascii="Garamond" w:hAnsi="Garamond"/>
                          <w:color w:val="auto"/>
                          <w:szCs w:val="18"/>
                        </w:rPr>
                        <w:t>XL</w:t>
                      </w:r>
                    </w:p>
                    <w:p w14:paraId="1CEAE241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</w:p>
                    <w:p w14:paraId="79F69247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Parent’s Name_____________________</w:t>
                      </w:r>
                    </w:p>
                    <w:p w14:paraId="0356B69E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</w:p>
                    <w:p w14:paraId="30A87296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Contact # ________________________</w:t>
                      </w:r>
                    </w:p>
                    <w:p w14:paraId="4940BE42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CFB4AE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Emergency Contact #_______________ </w:t>
                      </w:r>
                    </w:p>
                    <w:p w14:paraId="625354B8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</w:p>
                    <w:p w14:paraId="31E60B0F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The camp director reserves the right to dismiss anyone for any violations during the camp. </w:t>
                      </w:r>
                    </w:p>
                    <w:p w14:paraId="61430DB9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7252CA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  <w:t xml:space="preserve">I understand that all coaching staff at the YHS Wrestling Camp and the YHS School District shall NOT be liable for personal injury or property damage/lost arising from participation in the Miller Wrestling Camp. </w:t>
                      </w:r>
                    </w:p>
                    <w:p w14:paraId="10DEEE65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6C5874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In case of injury or illness, I authorize medical treatment for my Child </w:t>
                      </w:r>
                    </w:p>
                    <w:p w14:paraId="7E8A4A14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</w:p>
                    <w:p w14:paraId="1A48EFB5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__________________________________</w:t>
                      </w:r>
                      <w:proofErr w:type="gramStart"/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my absence. </w:t>
                      </w:r>
                    </w:p>
                    <w:p w14:paraId="7B20B1C4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050A331" w14:textId="77777777" w:rsidR="008104C1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Parent Signature: ____________________</w:t>
                      </w:r>
                    </w:p>
                    <w:p w14:paraId="2091535D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237D1FC" w14:textId="77777777" w:rsidR="001E138D" w:rsidRPr="001E138D" w:rsidRDefault="001E138D" w:rsidP="001E138D">
                      <w:pPr>
                        <w:pStyle w:val="BodyCopy"/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</w:pP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ab/>
                      </w:r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ab/>
                        <w:t>Date</w:t>
                      </w:r>
                      <w:proofErr w:type="gramStart"/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:_</w:t>
                      </w:r>
                      <w:proofErr w:type="gramEnd"/>
                      <w:r w:rsidRPr="001E138D">
                        <w:rPr>
                          <w:rFonts w:ascii="Garamond" w:hAnsi="Garamond"/>
                          <w:color w:val="auto"/>
                          <w:sz w:val="22"/>
                          <w:szCs w:val="22"/>
                        </w:rPr>
                        <w:t>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77FD">
        <w:rPr>
          <w:noProof/>
          <w:szCs w:val="20"/>
        </w:rPr>
        <w:drawing>
          <wp:anchor distT="0" distB="0" distL="114300" distR="114300" simplePos="0" relativeHeight="251647488" behindDoc="1" locked="0" layoutInCell="1" allowOverlap="1" wp14:anchorId="4A163A1E" wp14:editId="51C05ADA">
            <wp:simplePos x="0" y="0"/>
            <wp:positionH relativeFrom="column">
              <wp:posOffset>-1035685</wp:posOffset>
            </wp:positionH>
            <wp:positionV relativeFrom="paragraph">
              <wp:posOffset>-977900</wp:posOffset>
            </wp:positionV>
            <wp:extent cx="9944100" cy="7764780"/>
            <wp:effectExtent l="19050" t="0" r="0" b="0"/>
            <wp:wrapNone/>
            <wp:docPr id="2" name="Picture 2" descr="edgy_smudge_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gy_smudge_brochure_outsi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B6A41BF" wp14:editId="16693373">
                <wp:simplePos x="0" y="0"/>
                <wp:positionH relativeFrom="column">
                  <wp:posOffset>2936240</wp:posOffset>
                </wp:positionH>
                <wp:positionV relativeFrom="paragraph">
                  <wp:posOffset>3585210</wp:posOffset>
                </wp:positionV>
                <wp:extent cx="1900555" cy="488950"/>
                <wp:effectExtent l="2540" t="3810" r="1905" b="254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76D38" w14:textId="73E9B749" w:rsidR="008104C1" w:rsidRPr="0048691D" w:rsidRDefault="003377FD" w:rsidP="00810D7C">
                            <w:pPr>
                              <w:pStyle w:val="COMPANY"/>
                              <w:rPr>
                                <w:color w:val="000000" w:themeColor="text1"/>
                              </w:rPr>
                            </w:pPr>
                            <w:r w:rsidRPr="0048691D">
                              <w:rPr>
                                <w:color w:val="000000" w:themeColor="text1"/>
                              </w:rPr>
                              <w:t>Y</w:t>
                            </w:r>
                            <w:r w:rsidR="009D030C">
                              <w:rPr>
                                <w:color w:val="000000" w:themeColor="text1"/>
                              </w:rPr>
                              <w:t>ukon Miller Wrestl</w:t>
                            </w:r>
                            <w:r w:rsidRPr="0048691D">
                              <w:rPr>
                                <w:color w:val="000000" w:themeColor="text1"/>
                              </w:rPr>
                              <w:t>ing Camp</w:t>
                            </w:r>
                          </w:p>
                          <w:p w14:paraId="2435E2CC" w14:textId="77777777" w:rsidR="008104C1" w:rsidRPr="00810D7C" w:rsidRDefault="008104C1" w:rsidP="008104C1">
                            <w:pPr>
                              <w:rPr>
                                <w:rFonts w:ascii="Arial" w:hAnsi="Arial" w:cs="Arial"/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B6A41BF" id="Text Box 10" o:spid="_x0000_s1030" type="#_x0000_t202" style="position:absolute;margin-left:231.2pt;margin-top:282.3pt;width:149.65pt;height:38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" filled="f" stroked="f">
                <v:textbox inset="0,0,0,0">
                  <w:txbxContent>
                    <w:p w14:paraId="59476D38" w14:textId="73E9B749" w:rsidR="008104C1" w:rsidRPr="0048691D" w:rsidRDefault="003377FD" w:rsidP="00810D7C">
                      <w:pPr>
                        <w:pStyle w:val="COMPANY"/>
                        <w:rPr>
                          <w:color w:val="000000" w:themeColor="text1"/>
                        </w:rPr>
                      </w:pPr>
                      <w:r w:rsidRPr="0048691D">
                        <w:rPr>
                          <w:color w:val="000000" w:themeColor="text1"/>
                        </w:rPr>
                        <w:t>Y</w:t>
                      </w:r>
                      <w:r w:rsidR="009D030C">
                        <w:rPr>
                          <w:color w:val="000000" w:themeColor="text1"/>
                        </w:rPr>
                        <w:t>ukon Miller Wrestl</w:t>
                      </w:r>
                      <w:r w:rsidRPr="0048691D">
                        <w:rPr>
                          <w:color w:val="000000" w:themeColor="text1"/>
                        </w:rPr>
                        <w:t>ing Camp</w:t>
                      </w:r>
                    </w:p>
                    <w:p w14:paraId="2435E2CC" w14:textId="77777777" w:rsidR="008104C1" w:rsidRPr="00810D7C" w:rsidRDefault="008104C1" w:rsidP="008104C1">
                      <w:pPr>
                        <w:rPr>
                          <w:rFonts w:ascii="Arial" w:hAnsi="Arial" w:cs="Arial"/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E78E4E" wp14:editId="3A4B23C6">
                <wp:simplePos x="0" y="0"/>
                <wp:positionH relativeFrom="column">
                  <wp:posOffset>-624205</wp:posOffset>
                </wp:positionH>
                <wp:positionV relativeFrom="paragraph">
                  <wp:posOffset>-457200</wp:posOffset>
                </wp:positionV>
                <wp:extent cx="2400300" cy="1136015"/>
                <wp:effectExtent l="0" t="0" r="190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B50D4" w14:textId="77777777" w:rsidR="003377FD" w:rsidRDefault="001E138D" w:rsidP="003377FD">
                            <w:pPr>
                              <w:pStyle w:val="CallOuts"/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</w:pPr>
                            <w:r w:rsidRPr="001E138D"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  <w:t xml:space="preserve">Yukon </w:t>
                            </w:r>
                            <w:r w:rsidR="003377FD"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  <w:t>Miller</w:t>
                            </w:r>
                          </w:p>
                          <w:p w14:paraId="2A48B6F3" w14:textId="77777777" w:rsidR="001E138D" w:rsidRPr="001E138D" w:rsidRDefault="001E138D" w:rsidP="003377FD">
                            <w:pPr>
                              <w:pStyle w:val="CallOuts"/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</w:pPr>
                            <w:r w:rsidRPr="001E138D"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  <w:t>Wrestling Camp</w:t>
                            </w:r>
                          </w:p>
                          <w:p w14:paraId="6D7ED778" w14:textId="77777777" w:rsidR="00EB053A" w:rsidRDefault="009D030C" w:rsidP="00810D7C">
                            <w:pPr>
                              <w:pStyle w:val="CallOuts"/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  <w:t>201</w:t>
                            </w:r>
                            <w:r w:rsidR="00EB053A">
                              <w:rPr>
                                <w:rFonts w:ascii="Bodoni MT Black" w:hAnsi="Bodoni MT Black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74173203" w14:textId="361D09C2" w:rsidR="008104C1" w:rsidRPr="001E138D" w:rsidRDefault="00274890" w:rsidP="00810D7C">
                            <w:pPr>
                              <w:pStyle w:val="CallOuts"/>
                              <w:rPr>
                                <w:sz w:val="20"/>
                                <w:szCs w:val="20"/>
                              </w:rPr>
                            </w:pPr>
                            <w:r w:rsidRPr="001E138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Complete registration form below and submit with payment</w:t>
                            </w:r>
                            <w:r w:rsidR="001E138D" w:rsidRPr="001E138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CE78E4E" id="Text Box 4" o:spid="_x0000_s1031" type="#_x0000_t202" style="position:absolute;margin-left:-49.15pt;margin-top:-35.95pt;width:189pt;height:89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" filled="f" stroked="f">
                <v:textbox>
                  <w:txbxContent>
                    <w:p w14:paraId="3FAB50D4" w14:textId="77777777" w:rsidR="003377FD" w:rsidRDefault="001E138D" w:rsidP="003377FD">
                      <w:pPr>
                        <w:pStyle w:val="CallOuts"/>
                        <w:rPr>
                          <w:rFonts w:ascii="Bodoni MT Black" w:hAnsi="Bodoni MT Black"/>
                          <w:sz w:val="28"/>
                          <w:szCs w:val="28"/>
                        </w:rPr>
                      </w:pPr>
                      <w:r w:rsidRPr="001E138D">
                        <w:rPr>
                          <w:rFonts w:ascii="Bodoni MT Black" w:hAnsi="Bodoni MT Black"/>
                          <w:sz w:val="28"/>
                          <w:szCs w:val="28"/>
                        </w:rPr>
                        <w:t xml:space="preserve">Yukon </w:t>
                      </w:r>
                      <w:r w:rsidR="003377FD">
                        <w:rPr>
                          <w:rFonts w:ascii="Bodoni MT Black" w:hAnsi="Bodoni MT Black"/>
                          <w:sz w:val="28"/>
                          <w:szCs w:val="28"/>
                        </w:rPr>
                        <w:t>Miller</w:t>
                      </w:r>
                    </w:p>
                    <w:p w14:paraId="2A48B6F3" w14:textId="77777777" w:rsidR="001E138D" w:rsidRPr="001E138D" w:rsidRDefault="001E138D" w:rsidP="003377FD">
                      <w:pPr>
                        <w:pStyle w:val="CallOuts"/>
                        <w:rPr>
                          <w:rFonts w:ascii="Bodoni MT Black" w:hAnsi="Bodoni MT Black"/>
                          <w:sz w:val="28"/>
                          <w:szCs w:val="28"/>
                        </w:rPr>
                      </w:pPr>
                      <w:r w:rsidRPr="001E138D">
                        <w:rPr>
                          <w:rFonts w:ascii="Bodoni MT Black" w:hAnsi="Bodoni MT Black"/>
                          <w:sz w:val="28"/>
                          <w:szCs w:val="28"/>
                        </w:rPr>
                        <w:t>Wrestling Camp</w:t>
                      </w:r>
                    </w:p>
                    <w:p w14:paraId="6D7ED778" w14:textId="77777777" w:rsidR="00EB053A" w:rsidRDefault="009D030C" w:rsidP="00810D7C">
                      <w:pPr>
                        <w:pStyle w:val="CallOuts"/>
                        <w:rPr>
                          <w:rFonts w:ascii="Bodoni MT Black" w:hAnsi="Bodoni MT Black"/>
                          <w:sz w:val="28"/>
                          <w:szCs w:val="28"/>
                        </w:rPr>
                      </w:pPr>
                      <w:r>
                        <w:rPr>
                          <w:rFonts w:ascii="Bodoni MT Black" w:hAnsi="Bodoni MT Black"/>
                          <w:sz w:val="28"/>
                          <w:szCs w:val="28"/>
                        </w:rPr>
                        <w:t>201</w:t>
                      </w:r>
                      <w:r w:rsidR="00EB053A">
                        <w:rPr>
                          <w:rFonts w:ascii="Bodoni MT Black" w:hAnsi="Bodoni MT Black"/>
                          <w:sz w:val="28"/>
                          <w:szCs w:val="28"/>
                        </w:rPr>
                        <w:t>8</w:t>
                      </w:r>
                    </w:p>
                    <w:p w14:paraId="74173203" w14:textId="361D09C2" w:rsidR="008104C1" w:rsidRPr="001E138D" w:rsidRDefault="00274890" w:rsidP="00810D7C">
                      <w:pPr>
                        <w:pStyle w:val="CallOuts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1E138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Complete registration form below and submit with payment</w:t>
                      </w:r>
                      <w:r w:rsidR="001E138D" w:rsidRPr="001E138D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A829CF" wp14:editId="2158E3F6">
                <wp:simplePos x="0" y="0"/>
                <wp:positionH relativeFrom="column">
                  <wp:posOffset>6119495</wp:posOffset>
                </wp:positionH>
                <wp:positionV relativeFrom="paragraph">
                  <wp:posOffset>5943600</wp:posOffset>
                </wp:positionV>
                <wp:extent cx="2204720" cy="459740"/>
                <wp:effectExtent l="0" t="0" r="0" b="0"/>
                <wp:wrapSquare wrapText="bothSides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A5F6D" w14:textId="77777777" w:rsidR="008104C1" w:rsidRPr="008104C1" w:rsidRDefault="008104C1" w:rsidP="008104C1">
                            <w:pPr>
                              <w:pStyle w:val="yournamehere"/>
                            </w:pPr>
                          </w:p>
                          <w:p w14:paraId="6FEB8FAB" w14:textId="77777777" w:rsidR="008104C1" w:rsidRPr="008104C1" w:rsidRDefault="008104C1" w:rsidP="008104C1">
                            <w:pPr>
                              <w:pStyle w:val="yourtitle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7" o:spid="_x0000_s1032" type="#_x0000_t202" style="position:absolute;margin-left:481.85pt;margin-top:468pt;width:173.6pt;height:3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" filled="f" stroked="f">
                <v:textbox>
                  <w:txbxContent>
                    <w:p w14:paraId="13BA5F6D" w14:textId="77777777" w:rsidR="008104C1" w:rsidRPr="008104C1" w:rsidRDefault="008104C1" w:rsidP="008104C1">
                      <w:pPr>
                        <w:pStyle w:val="yournamehere"/>
                      </w:pPr>
                    </w:p>
                    <w:p w14:paraId="6FEB8FAB" w14:textId="77777777" w:rsidR="008104C1" w:rsidRPr="008104C1" w:rsidRDefault="008104C1" w:rsidP="008104C1">
                      <w:pPr>
                        <w:pStyle w:val="yourtitleher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04C1">
        <w:br w:type="page"/>
      </w:r>
      <w:r w:rsidR="00EB053A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2E0E49" wp14:editId="31DFF227">
                <wp:simplePos x="0" y="0"/>
                <wp:positionH relativeFrom="column">
                  <wp:posOffset>5834413</wp:posOffset>
                </wp:positionH>
                <wp:positionV relativeFrom="paragraph">
                  <wp:posOffset>4117474</wp:posOffset>
                </wp:positionV>
                <wp:extent cx="2743835" cy="1828165"/>
                <wp:effectExtent l="0" t="0" r="0" b="635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069B2" w14:textId="6E4D52EA" w:rsidR="008104C1" w:rsidRPr="004A14B1" w:rsidRDefault="00633BD1" w:rsidP="00810D7C">
                            <w:pPr>
                              <w:pStyle w:val="CallOuts"/>
                            </w:pPr>
                            <w:r>
                              <w:t>This space</w:t>
                            </w:r>
                            <w:r w:rsidR="008104C1" w:rsidRPr="004A14B1">
                              <w:t xml:space="preserve">d be </w:t>
                            </w:r>
                            <w:r w:rsidR="008104C1" w:rsidRPr="004A14B1">
                              <w:br/>
                              <w:t xml:space="preserve">used for customer </w:t>
                            </w:r>
                            <w:r w:rsidR="00EB053A"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2772CD33" wp14:editId="4D5E360E">
                                  <wp:extent cx="2540330" cy="1434298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Varsity 201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7793" cy="1449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04C1" w:rsidRPr="004A14B1">
                              <w:br/>
                              <w:t xml:space="preserve">testimonial quotes, </w:t>
                            </w:r>
                            <w:r w:rsidR="008104C1" w:rsidRPr="004A14B1">
                              <w:br/>
                              <w:t>or points of interest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A2E0E49" id="Text Box 22" o:spid="_x0000_s1033" type="#_x0000_t202" style="position:absolute;margin-left:459.4pt;margin-top:324.2pt;width:216.05pt;height:14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" filled="f" stroked="f">
                <v:textbox>
                  <w:txbxContent>
                    <w:p w14:paraId="2A9069B2" w14:textId="6E4D52EA" w:rsidR="008104C1" w:rsidRPr="004A14B1" w:rsidRDefault="00633BD1" w:rsidP="00810D7C">
                      <w:pPr>
                        <w:pStyle w:val="CallOuts"/>
                      </w:pPr>
                      <w:r>
                        <w:t>This space</w:t>
                      </w:r>
                      <w:r w:rsidR="008104C1" w:rsidRPr="004A14B1">
                        <w:t xml:space="preserve">d be </w:t>
                      </w:r>
                      <w:r w:rsidR="008104C1" w:rsidRPr="004A14B1">
                        <w:br/>
                        <w:t xml:space="preserve">used for customer </w:t>
                      </w:r>
                      <w:r w:rsidR="00EB053A"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2772CD33" wp14:editId="4D5E360E">
                            <wp:extent cx="2540330" cy="1434298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Varsity 201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7793" cy="1449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04C1" w:rsidRPr="004A14B1">
                        <w:br/>
                        <w:t xml:space="preserve">testimonial quotes, </w:t>
                      </w:r>
                      <w:r w:rsidR="008104C1" w:rsidRPr="004A14B1">
                        <w:br/>
                        <w:t>or points of interest</w:t>
                      </w:r>
                    </w:p>
                  </w:txbxContent>
                </v:textbox>
              </v:shape>
            </w:pict>
          </mc:Fallback>
        </mc:AlternateContent>
      </w:r>
      <w:r w:rsidR="00EB053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0C0AEC" wp14:editId="51510741">
                <wp:simplePos x="0" y="0"/>
                <wp:positionH relativeFrom="column">
                  <wp:posOffset>-674236</wp:posOffset>
                </wp:positionH>
                <wp:positionV relativeFrom="paragraph">
                  <wp:posOffset>1368258</wp:posOffset>
                </wp:positionV>
                <wp:extent cx="3045460" cy="522224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522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3882B23A" w14:textId="77777777" w:rsidR="001F5BEE" w:rsidRPr="00B55EF6" w:rsidRDefault="001F5BEE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The Yukon Miller Wrestling Camp is organized to provide an opportunity for wrestlers of all ages and skill level. </w:t>
                            </w:r>
                          </w:p>
                          <w:p w14:paraId="08FC228E" w14:textId="77777777" w:rsidR="000053DD" w:rsidRPr="00B55EF6" w:rsidRDefault="000053DD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BC66000" w14:textId="77777777" w:rsidR="001F5BEE" w:rsidRPr="00B55EF6" w:rsidRDefault="001F5BEE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We will provide instruction in both mental and physical aspects of the sport, from players and coaches who have experienced the sport at all levels. </w:t>
                            </w:r>
                          </w:p>
                          <w:p w14:paraId="145DC59B" w14:textId="77777777" w:rsidR="000053DD" w:rsidRPr="00B55EF6" w:rsidRDefault="000053DD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6C728A79" w14:textId="77777777" w:rsidR="00B55EF6" w:rsidRDefault="001F5BEE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It will be a fun, but competitive atmosphere where the areas of focus will be: Takedowns, Bottom Wrestling (reversals and escapes), and Pinning Combinations that will give the wrestlers that attend the competitive edge over their opponents. </w:t>
                            </w:r>
                          </w:p>
                          <w:p w14:paraId="01372285" w14:textId="77777777" w:rsidR="000053DD" w:rsidRPr="00B55EF6" w:rsidRDefault="001F5BEE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B3404C9" w14:textId="77777777" w:rsidR="00B55EF6" w:rsidRDefault="001F5BEE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New technique of various moves and a complex workout strategy will be taught. </w:t>
                            </w:r>
                          </w:p>
                          <w:p w14:paraId="55A85CE6" w14:textId="77777777" w:rsidR="00B55EF6" w:rsidRPr="00B55EF6" w:rsidRDefault="00B55EF6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3700CC9B" w14:textId="77777777" w:rsidR="001F5BEE" w:rsidRPr="00B55EF6" w:rsidRDefault="001F5BEE" w:rsidP="001F5BEE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Games will be played on the last day along with a possible tournament. </w:t>
                            </w:r>
                          </w:p>
                          <w:p w14:paraId="34B6231C" w14:textId="77777777" w:rsidR="000053DD" w:rsidRPr="00B55EF6" w:rsidRDefault="000053DD" w:rsidP="00B55EF6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A6DC9FB" w14:textId="77777777" w:rsidR="001F5BEE" w:rsidRPr="00B55EF6" w:rsidRDefault="001F5BEE" w:rsidP="00B55EF6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>Food and Drinks p</w:t>
                            </w:r>
                            <w:r w:rsidR="00F36A1A"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>rovided for lunch the last day, as well as camp T-shirt.</w:t>
                            </w: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cr/>
                              <w:t xml:space="preserve"> </w:t>
                            </w:r>
                          </w:p>
                          <w:p w14:paraId="70EA6FBB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CLINICIANS INCLUDE: </w:t>
                            </w:r>
                          </w:p>
                          <w:p w14:paraId="6CCD590F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Joe Schneider</w:t>
                            </w:r>
                          </w:p>
                          <w:p w14:paraId="1CDE85AB" w14:textId="77777777" w:rsidR="00F36A1A" w:rsidRP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 Head High School </w:t>
                            </w: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Wrestling </w:t>
                            </w: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Coach </w:t>
                            </w:r>
                          </w:p>
                          <w:p w14:paraId="1FBAB648" w14:textId="77777777" w:rsidR="00F36A1A" w:rsidRP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B55EF6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and</w:t>
                            </w:r>
                          </w:p>
                          <w:p w14:paraId="58EFB4BB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 Members of the Yu</w:t>
                            </w: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kon High School Wrestling Team </w:t>
                            </w:r>
                          </w:p>
                          <w:p w14:paraId="7EF55C32" w14:textId="77777777" w:rsidR="00F36A1A" w:rsidRP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25DEEA71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DATE &amp; TIMES: </w:t>
                            </w:r>
                          </w:p>
                          <w:p w14:paraId="73D4C9B0" w14:textId="7605CF86" w:rsidR="00F36A1A" w:rsidRDefault="005E0352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June </w:t>
                            </w:r>
                            <w:r w:rsidR="009D030C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1</w:t>
                            </w:r>
                            <w:r w:rsidR="00B61D98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2</w:t>
                            </w:r>
                            <w:r w:rsidRPr="005E0352">
                              <w:rPr>
                                <w:rFonts w:ascii="Book Antiqua" w:hAnsi="Book Antiqua"/>
                                <w:color w:val="auto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, </w:t>
                            </w:r>
                            <w:r w:rsidR="009D030C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1</w:t>
                            </w:r>
                            <w:r w:rsidR="00B61D98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3</w:t>
                            </w:r>
                            <w:r w:rsidRPr="005E0352">
                              <w:rPr>
                                <w:rFonts w:ascii="Book Antiqua" w:hAnsi="Book Antiqua"/>
                                <w:color w:val="auto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, &amp; </w:t>
                            </w:r>
                            <w:r w:rsidR="00B61D98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14</w:t>
                            </w:r>
                            <w:r w:rsidR="00B61D98" w:rsidRPr="00B61D98">
                              <w:rPr>
                                <w:rFonts w:ascii="Book Antiqua" w:hAnsi="Book Antiqua"/>
                                <w:color w:val="auto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B61D98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 </w:t>
                            </w:r>
                          </w:p>
                          <w:p w14:paraId="454A6092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(Tue, Wed, &amp; Thur.) </w:t>
                            </w:r>
                          </w:p>
                          <w:p w14:paraId="51678FCA" w14:textId="77777777" w:rsidR="00F36A1A" w:rsidRP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9:00am –12:00noon </w:t>
                            </w:r>
                          </w:p>
                          <w:p w14:paraId="0D040E8E" w14:textId="77777777" w:rsidR="00F36A1A" w:rsidRP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 </w:t>
                            </w:r>
                          </w:p>
                          <w:p w14:paraId="6FAF0CB7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WHO: </w:t>
                            </w:r>
                          </w:p>
                          <w:p w14:paraId="2987ABFD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All Wrestlers </w:t>
                            </w: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Ages 5 – 1</w:t>
                            </w: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4</w:t>
                            </w: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 </w:t>
                            </w:r>
                          </w:p>
                          <w:p w14:paraId="54DDC4C7" w14:textId="77777777" w:rsidR="00B55EF6" w:rsidRPr="00F36A1A" w:rsidRDefault="00B55EF6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5AD2E527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EQUIPMENT NEEDED: </w:t>
                            </w:r>
                          </w:p>
                          <w:p w14:paraId="67ADE15B" w14:textId="77777777" w:rsidR="00B55EF6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T-shirt</w:t>
                            </w:r>
                            <w:r w:rsidR="00B55EF6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, shorts, and Wrestling shoes </w:t>
                            </w:r>
                          </w:p>
                          <w:p w14:paraId="14AB583F" w14:textId="77777777" w:rsidR="00F36A1A" w:rsidRPr="00B55EF6" w:rsidRDefault="00B55EF6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>(I</w:t>
                            </w:r>
                            <w:r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f you own </w:t>
                            </w: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shoes. If not we have </w:t>
                            </w:r>
                            <w:r w:rsidR="00F36A1A"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>extras</w:t>
                            </w: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 w:rsidR="00F36A1A" w:rsidRPr="00B55EF6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  <w:p w14:paraId="0C6529DA" w14:textId="77777777" w:rsidR="00B55EF6" w:rsidRDefault="00B55EF6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2003562E" w14:textId="77777777" w:rsid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LOCATION: </w:t>
                            </w:r>
                          </w:p>
                          <w:p w14:paraId="3B0DEF37" w14:textId="77777777" w:rsidR="00F36A1A" w:rsidRP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Yukon H.S. Wrestling Room </w:t>
                            </w:r>
                          </w:p>
                          <w:p w14:paraId="209ED5EB" w14:textId="77777777" w:rsidR="00F36A1A" w:rsidRPr="00F36A1A" w:rsidRDefault="00F36A1A" w:rsidP="00F36A1A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  <w:r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 xml:space="preserve"> </w:t>
                            </w:r>
                          </w:p>
                          <w:p w14:paraId="0881500C" w14:textId="02F2B52B" w:rsidR="00B55EF6" w:rsidRDefault="00EB053A" w:rsidP="00B55EF6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COST: $6</w:t>
                            </w:r>
                            <w:r w:rsidR="00F36A1A" w:rsidRPr="00F36A1A"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  <w:t>0.00</w:t>
                            </w:r>
                          </w:p>
                          <w:p w14:paraId="63E88E42" w14:textId="77777777" w:rsidR="00B55EF6" w:rsidRPr="00B55EF6" w:rsidRDefault="00B55EF6" w:rsidP="00B55EF6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B55EF6">
                              <w:rPr>
                                <w:rFonts w:ascii="Book Antiqua" w:hAnsi="Book Antiqua"/>
                                <w:color w:val="auto"/>
                                <w:sz w:val="18"/>
                                <w:szCs w:val="18"/>
                              </w:rPr>
                              <w:t>(Price includes camp, lunch on last day and T-shirt)</w:t>
                            </w:r>
                          </w:p>
                          <w:p w14:paraId="6BA67921" w14:textId="77777777" w:rsidR="000053DD" w:rsidRDefault="000053DD" w:rsidP="000053DD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6C81CA31" w14:textId="77777777" w:rsidR="000053DD" w:rsidRDefault="000053DD" w:rsidP="000053DD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4A36A685" w14:textId="77777777" w:rsidR="000053DD" w:rsidRDefault="000053DD" w:rsidP="000053DD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2D9F2BBC" w14:textId="77777777" w:rsidR="000053DD" w:rsidRDefault="000053DD" w:rsidP="000053DD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4E5DA8F5" w14:textId="77777777" w:rsidR="000053DD" w:rsidRDefault="000053DD" w:rsidP="000053DD">
                            <w:pPr>
                              <w:pStyle w:val="HEADLINE"/>
                              <w:spacing w:line="276" w:lineRule="auto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  <w:p w14:paraId="7A279ACA" w14:textId="77777777" w:rsidR="008104C1" w:rsidRPr="001F5BEE" w:rsidRDefault="008104C1" w:rsidP="00F36A1A">
                            <w:pPr>
                              <w:pStyle w:val="HEADLINE"/>
                              <w:spacing w:line="276" w:lineRule="auto"/>
                              <w:jc w:val="left"/>
                              <w:rPr>
                                <w:rFonts w:ascii="Book Antiqua" w:hAnsi="Book Antiqua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4" type="#_x0000_t202" style="position:absolute;margin-left:-53.1pt;margin-top:107.75pt;width:239.8pt;height:41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5q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" filled="f" stroked="f">
                <v:textbox style="mso-next-textbox:#Text Box 16">
                  <w:txbxContent>
                    <w:p w14:paraId="3882B23A" w14:textId="77777777" w:rsidR="001F5BEE" w:rsidRPr="00B55EF6" w:rsidRDefault="001F5BEE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The Yukon Miller Wrestling Camp is organized to provide an opportunity for wrestlers of all ages and skill level. </w:t>
                      </w:r>
                    </w:p>
                    <w:p w14:paraId="08FC228E" w14:textId="77777777" w:rsidR="000053DD" w:rsidRPr="00B55EF6" w:rsidRDefault="000053DD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10"/>
                          <w:szCs w:val="10"/>
                        </w:rPr>
                      </w:pPr>
                    </w:p>
                    <w:p w14:paraId="4BC66000" w14:textId="77777777" w:rsidR="001F5BEE" w:rsidRPr="00B55EF6" w:rsidRDefault="001F5BEE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We will provide instruction in both mental and physical aspects of the sport, from players and coaches who have experienced the sport at all levels. </w:t>
                      </w:r>
                    </w:p>
                    <w:p w14:paraId="145DC59B" w14:textId="77777777" w:rsidR="000053DD" w:rsidRPr="00B55EF6" w:rsidRDefault="000053DD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10"/>
                          <w:szCs w:val="10"/>
                        </w:rPr>
                      </w:pPr>
                    </w:p>
                    <w:p w14:paraId="6C728A79" w14:textId="77777777" w:rsidR="00B55EF6" w:rsidRDefault="001F5BEE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It will be a fun, but competitive atmosphere where the areas of focus will be: Takedowns, Bottom Wrestling (reversals and escapes), and Pinning Combinations that will give the wrestlers that attend the competitive edge over their opponents. </w:t>
                      </w:r>
                    </w:p>
                    <w:p w14:paraId="01372285" w14:textId="77777777" w:rsidR="000053DD" w:rsidRPr="00B55EF6" w:rsidRDefault="001F5BEE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10"/>
                          <w:szCs w:val="10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B3404C9" w14:textId="77777777" w:rsidR="00B55EF6" w:rsidRDefault="001F5BEE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New technique of various moves and a complex workout strategy will be taught. </w:t>
                      </w:r>
                    </w:p>
                    <w:p w14:paraId="55A85CE6" w14:textId="77777777" w:rsidR="00B55EF6" w:rsidRPr="00B55EF6" w:rsidRDefault="00B55EF6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10"/>
                          <w:szCs w:val="10"/>
                        </w:rPr>
                      </w:pPr>
                    </w:p>
                    <w:p w14:paraId="3700CC9B" w14:textId="77777777" w:rsidR="001F5BEE" w:rsidRPr="00B55EF6" w:rsidRDefault="001F5BEE" w:rsidP="001F5BEE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Games will be played on the last day along with a possible tournament. </w:t>
                      </w:r>
                    </w:p>
                    <w:p w14:paraId="34B6231C" w14:textId="77777777" w:rsidR="000053DD" w:rsidRPr="00B55EF6" w:rsidRDefault="000053DD" w:rsidP="00B55EF6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10"/>
                          <w:szCs w:val="10"/>
                        </w:rPr>
                      </w:pPr>
                    </w:p>
                    <w:p w14:paraId="4A6DC9FB" w14:textId="77777777" w:rsidR="001F5BEE" w:rsidRPr="00B55EF6" w:rsidRDefault="001F5BEE" w:rsidP="00B55EF6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>Food and Drinks p</w:t>
                      </w:r>
                      <w:r w:rsidR="00F36A1A"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>rovided for lunch the last day, as well as camp T-shirt.</w:t>
                      </w: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cr/>
                        <w:t xml:space="preserve"> </w:t>
                      </w:r>
                    </w:p>
                    <w:p w14:paraId="70EA6FBB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CLINICIANS INCLUDE: </w:t>
                      </w:r>
                    </w:p>
                    <w:p w14:paraId="6CCD590F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>Joe Schneider</w:t>
                      </w:r>
                    </w:p>
                    <w:p w14:paraId="1CDE85AB" w14:textId="77777777" w:rsidR="00F36A1A" w:rsidRP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 Head High School </w:t>
                      </w: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Wrestling </w:t>
                      </w: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Coach </w:t>
                      </w:r>
                    </w:p>
                    <w:p w14:paraId="1FBAB648" w14:textId="77777777" w:rsidR="00F36A1A" w:rsidRP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 </w:t>
                      </w:r>
                      <w:r w:rsidR="00B55EF6">
                        <w:rPr>
                          <w:rFonts w:ascii="Book Antiqua" w:hAnsi="Book Antiqua"/>
                          <w:color w:val="auto"/>
                          <w:sz w:val="24"/>
                        </w:rPr>
                        <w:t>and</w:t>
                      </w:r>
                    </w:p>
                    <w:p w14:paraId="58EFB4BB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 Members of the Yu</w:t>
                      </w: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kon High School Wrestling Team </w:t>
                      </w:r>
                    </w:p>
                    <w:p w14:paraId="7EF55C32" w14:textId="77777777" w:rsidR="00F36A1A" w:rsidRP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25DEEA71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DATE &amp; TIMES: </w:t>
                      </w:r>
                    </w:p>
                    <w:p w14:paraId="73D4C9B0" w14:textId="7605CF86" w:rsidR="00F36A1A" w:rsidRDefault="005E0352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June </w:t>
                      </w:r>
                      <w:r w:rsidR="009D030C">
                        <w:rPr>
                          <w:rFonts w:ascii="Book Antiqua" w:hAnsi="Book Antiqua"/>
                          <w:color w:val="auto"/>
                          <w:sz w:val="24"/>
                        </w:rPr>
                        <w:t>1</w:t>
                      </w:r>
                      <w:r w:rsidR="00B61D98">
                        <w:rPr>
                          <w:rFonts w:ascii="Book Antiqua" w:hAnsi="Book Antiqua"/>
                          <w:color w:val="auto"/>
                          <w:sz w:val="24"/>
                        </w:rPr>
                        <w:t>2</w:t>
                      </w:r>
                      <w:r w:rsidRPr="005E0352">
                        <w:rPr>
                          <w:rFonts w:ascii="Book Antiqua" w:hAnsi="Book Antiqua"/>
                          <w:color w:val="auto"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, </w:t>
                      </w:r>
                      <w:r w:rsidR="009D030C">
                        <w:rPr>
                          <w:rFonts w:ascii="Book Antiqua" w:hAnsi="Book Antiqua"/>
                          <w:color w:val="auto"/>
                          <w:sz w:val="24"/>
                        </w:rPr>
                        <w:t>1</w:t>
                      </w:r>
                      <w:r w:rsidR="00B61D98">
                        <w:rPr>
                          <w:rFonts w:ascii="Book Antiqua" w:hAnsi="Book Antiqua"/>
                          <w:color w:val="auto"/>
                          <w:sz w:val="24"/>
                        </w:rPr>
                        <w:t>3</w:t>
                      </w:r>
                      <w:r w:rsidRPr="005E0352">
                        <w:rPr>
                          <w:rFonts w:ascii="Book Antiqua" w:hAnsi="Book Antiqua"/>
                          <w:color w:val="auto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, &amp; </w:t>
                      </w:r>
                      <w:r w:rsidR="00B61D98">
                        <w:rPr>
                          <w:rFonts w:ascii="Book Antiqua" w:hAnsi="Book Antiqua"/>
                          <w:color w:val="auto"/>
                          <w:sz w:val="24"/>
                        </w:rPr>
                        <w:t>14</w:t>
                      </w:r>
                      <w:r w:rsidR="00B61D98" w:rsidRPr="00B61D98">
                        <w:rPr>
                          <w:rFonts w:ascii="Book Antiqua" w:hAnsi="Book Antiqua"/>
                          <w:color w:val="auto"/>
                          <w:sz w:val="24"/>
                          <w:vertAlign w:val="superscript"/>
                        </w:rPr>
                        <w:t>th</w:t>
                      </w:r>
                      <w:r w:rsidR="00B61D98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 </w:t>
                      </w:r>
                    </w:p>
                    <w:p w14:paraId="454A6092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(Tue, Wed, &amp; Thur.) </w:t>
                      </w:r>
                    </w:p>
                    <w:p w14:paraId="51678FCA" w14:textId="77777777" w:rsidR="00F36A1A" w:rsidRP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9:00am –12:00noon </w:t>
                      </w:r>
                    </w:p>
                    <w:p w14:paraId="0D040E8E" w14:textId="77777777" w:rsidR="00F36A1A" w:rsidRP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 </w:t>
                      </w:r>
                    </w:p>
                    <w:p w14:paraId="6FAF0CB7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WHO: </w:t>
                      </w:r>
                    </w:p>
                    <w:p w14:paraId="2987ABFD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All Wrestlers </w:t>
                      </w: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>Ages 5 – 1</w:t>
                      </w: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>4</w:t>
                      </w: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 </w:t>
                      </w:r>
                    </w:p>
                    <w:p w14:paraId="54DDC4C7" w14:textId="77777777" w:rsidR="00B55EF6" w:rsidRPr="00F36A1A" w:rsidRDefault="00B55EF6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5AD2E527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EQUIPMENT NEEDED: </w:t>
                      </w:r>
                    </w:p>
                    <w:p w14:paraId="67ADE15B" w14:textId="77777777" w:rsidR="00B55EF6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>T-shirt</w:t>
                      </w:r>
                      <w:r w:rsidR="00B55EF6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, shorts, and Wrestling shoes </w:t>
                      </w:r>
                    </w:p>
                    <w:p w14:paraId="14AB583F" w14:textId="77777777" w:rsidR="00F36A1A" w:rsidRPr="00B55EF6" w:rsidRDefault="00B55EF6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>(I</w:t>
                      </w:r>
                      <w:r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f you own </w:t>
                      </w: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shoes. If not we have </w:t>
                      </w:r>
                      <w:r w:rsidR="00F36A1A"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>extras</w:t>
                      </w:r>
                      <w:r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>.</w:t>
                      </w:r>
                      <w:r w:rsidR="00F36A1A" w:rsidRPr="00B55EF6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) </w:t>
                      </w:r>
                    </w:p>
                    <w:p w14:paraId="0C6529DA" w14:textId="77777777" w:rsidR="00B55EF6" w:rsidRDefault="00B55EF6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2003562E" w14:textId="77777777" w:rsid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LOCATION: </w:t>
                      </w:r>
                    </w:p>
                    <w:p w14:paraId="3B0DEF37" w14:textId="77777777" w:rsidR="00F36A1A" w:rsidRP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Yukon H.S. Wrestling Room </w:t>
                      </w:r>
                    </w:p>
                    <w:p w14:paraId="209ED5EB" w14:textId="77777777" w:rsidR="00F36A1A" w:rsidRPr="00F36A1A" w:rsidRDefault="00F36A1A" w:rsidP="00F36A1A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  <w:r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 xml:space="preserve"> </w:t>
                      </w:r>
                    </w:p>
                    <w:p w14:paraId="0881500C" w14:textId="02F2B52B" w:rsidR="00B55EF6" w:rsidRDefault="00EB053A" w:rsidP="00B55EF6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4"/>
                        </w:rPr>
                        <w:t>COST: $6</w:t>
                      </w:r>
                      <w:r w:rsidR="00F36A1A" w:rsidRPr="00F36A1A">
                        <w:rPr>
                          <w:rFonts w:ascii="Book Antiqua" w:hAnsi="Book Antiqua"/>
                          <w:color w:val="auto"/>
                          <w:sz w:val="24"/>
                        </w:rPr>
                        <w:t>0.00</w:t>
                      </w:r>
                    </w:p>
                    <w:p w14:paraId="63E88E42" w14:textId="77777777" w:rsidR="00B55EF6" w:rsidRPr="00B55EF6" w:rsidRDefault="00B55EF6" w:rsidP="00B55EF6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18"/>
                          <w:szCs w:val="18"/>
                        </w:rPr>
                      </w:pPr>
                      <w:r w:rsidRPr="00B55EF6">
                        <w:rPr>
                          <w:rFonts w:ascii="Book Antiqua" w:hAnsi="Book Antiqua"/>
                          <w:color w:val="auto"/>
                          <w:sz w:val="18"/>
                          <w:szCs w:val="18"/>
                        </w:rPr>
                        <w:t>(Price includes camp, lunch on last day and T-shirt)</w:t>
                      </w:r>
                    </w:p>
                    <w:p w14:paraId="6BA67921" w14:textId="77777777" w:rsidR="000053DD" w:rsidRDefault="000053DD" w:rsidP="000053DD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6C81CA31" w14:textId="77777777" w:rsidR="000053DD" w:rsidRDefault="000053DD" w:rsidP="000053DD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4A36A685" w14:textId="77777777" w:rsidR="000053DD" w:rsidRDefault="000053DD" w:rsidP="000053DD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2D9F2BBC" w14:textId="77777777" w:rsidR="000053DD" w:rsidRDefault="000053DD" w:rsidP="000053DD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4E5DA8F5" w14:textId="77777777" w:rsidR="000053DD" w:rsidRDefault="000053DD" w:rsidP="000053DD">
                      <w:pPr>
                        <w:pStyle w:val="HEADLINE"/>
                        <w:spacing w:line="276" w:lineRule="auto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  <w:p w14:paraId="7A279ACA" w14:textId="77777777" w:rsidR="008104C1" w:rsidRPr="001F5BEE" w:rsidRDefault="008104C1" w:rsidP="00F36A1A">
                      <w:pPr>
                        <w:pStyle w:val="HEADLINE"/>
                        <w:spacing w:line="276" w:lineRule="auto"/>
                        <w:jc w:val="left"/>
                        <w:rPr>
                          <w:rFonts w:ascii="Book Antiqua" w:hAnsi="Book Antiqua"/>
                          <w:color w:val="aut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92C010" wp14:editId="11DF1443">
                <wp:simplePos x="0" y="0"/>
                <wp:positionH relativeFrom="column">
                  <wp:posOffset>6616065</wp:posOffset>
                </wp:positionH>
                <wp:positionV relativeFrom="paragraph">
                  <wp:posOffset>-353060</wp:posOffset>
                </wp:positionV>
                <wp:extent cx="1212215" cy="1240155"/>
                <wp:effectExtent l="0" t="2540" r="0" b="1905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284B4" w14:textId="77777777" w:rsidR="00274890" w:rsidRDefault="00337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641BE" wp14:editId="4AA4D1E4">
                                  <wp:extent cx="1005205" cy="1077595"/>
                                  <wp:effectExtent l="19050" t="0" r="4445" b="0"/>
                                  <wp:docPr id="17" name="Picture 17" descr="c:\users\schneider house\pictures\miller m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9" descr="c:\users\schneider house\pictures\miller m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20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27" o:spid="_x0000_s1034" type="#_x0000_t202" style="position:absolute;margin-left:520.95pt;margin-top:-27.75pt;width:95.45pt;height:97.6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" filled="f" stroked="f">
                <v:textbox>
                  <w:txbxContent>
                    <w:p w14:paraId="339284B4" w14:textId="77777777" w:rsidR="00274890" w:rsidRDefault="003377FD">
                      <w:r>
                        <w:rPr>
                          <w:noProof/>
                        </w:rPr>
                        <w:drawing>
                          <wp:inline distT="0" distB="0" distL="0" distR="0" wp14:anchorId="24D641BE" wp14:editId="4AA4D1E4">
                            <wp:extent cx="1005205" cy="1077595"/>
                            <wp:effectExtent l="19050" t="0" r="4445" b="0"/>
                            <wp:docPr id="179" name="Picture 179" descr="c:\users\schneider house\pictures\miller m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9" descr="c:\users\schneider house\pictures\miller m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205" cy="107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18F7C7" wp14:editId="76E651ED">
                <wp:simplePos x="0" y="0"/>
                <wp:positionH relativeFrom="column">
                  <wp:posOffset>5909310</wp:posOffset>
                </wp:positionH>
                <wp:positionV relativeFrom="paragraph">
                  <wp:posOffset>995680</wp:posOffset>
                </wp:positionV>
                <wp:extent cx="2806700" cy="3395980"/>
                <wp:effectExtent l="3810" t="5080" r="0" b="254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339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7E7C2" w14:textId="77777777" w:rsidR="001E2291" w:rsidRP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 xml:space="preserve">REGISTRATION: </w:t>
                            </w:r>
                          </w:p>
                          <w:p w14:paraId="7272B63B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C5F932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Complete application form and return it with full fee to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>:</w:t>
                            </w:r>
                          </w:p>
                          <w:p w14:paraId="06F5C9DC" w14:textId="324C99B1" w:rsidR="001E2291" w:rsidRPr="001E2291" w:rsidRDefault="009D030C" w:rsidP="001E229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14673 Clair </w:t>
                            </w:r>
                            <w:r w:rsidR="00EB053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t. West</w:t>
                            </w:r>
                            <w:r w:rsidR="001E2291" w:rsidRPr="001E2291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, Yukon, OK 73099.</w:t>
                            </w:r>
                          </w:p>
                          <w:p w14:paraId="1E4DB678" w14:textId="77777777" w:rsidR="001E2291" w:rsidRP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5DE041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Make checks payable to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>: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 xml:space="preserve"> </w:t>
                            </w:r>
                          </w:p>
                          <w:p w14:paraId="7A70DC1A" w14:textId="77777777" w:rsidR="001E2291" w:rsidRPr="001E2291" w:rsidRDefault="001E2291" w:rsidP="001E229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 w:rsidRPr="001E2291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Joe Schneider</w:t>
                            </w:r>
                          </w:p>
                          <w:p w14:paraId="56B8BE04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5E80F0" w14:textId="77777777" w:rsidR="001E2291" w:rsidRP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*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Fee is non-refundable after June 1st.</w:t>
                            </w:r>
                          </w:p>
                          <w:p w14:paraId="2C8536BA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91589D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*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All returned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checks are subject to an additional $25.00 fee.</w:t>
                            </w:r>
                          </w:p>
                          <w:p w14:paraId="1C0126C0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385190" w14:textId="77777777" w:rsid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If you have any questions, please feel free to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contact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 xml:space="preserve">Coach Schneider </w:t>
                            </w:r>
                          </w:p>
                          <w:p w14:paraId="529DFBE5" w14:textId="77777777" w:rsidR="001E2291" w:rsidRPr="001E2291" w:rsidRDefault="001E2291" w:rsidP="001E2291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 xml:space="preserve">354-0413 (work) or </w:t>
                            </w:r>
                            <w:r w:rsidR="003377FD">
                              <w:rPr>
                                <w:rFonts w:ascii="Book Antiqua" w:hAnsi="Book Antiqua"/>
                                <w:b/>
                              </w:rPr>
                              <w:t>990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>-8</w:t>
                            </w:r>
                            <w:r w:rsidR="003377FD">
                              <w:rPr>
                                <w:rFonts w:ascii="Book Antiqua" w:hAnsi="Book Antiqua"/>
                                <w:b/>
                              </w:rPr>
                              <w:t>496</w:t>
                            </w:r>
                            <w:r w:rsidRPr="001E2291">
                              <w:rPr>
                                <w:rFonts w:ascii="Book Antiqua" w:hAnsi="Book Antiqua"/>
                                <w:b/>
                              </w:rPr>
                              <w:t xml:space="preserve"> (</w:t>
                            </w:r>
                            <w:r w:rsidR="003377FD">
                              <w:rPr>
                                <w:rFonts w:ascii="Book Antiqua" w:hAnsi="Book Antiqua"/>
                                <w:b/>
                              </w:rPr>
                              <w:t>cell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618F7C7" id="Text Box 24" o:spid="_x0000_s1036" type="#_x0000_t202" style="position:absolute;margin-left:465.3pt;margin-top:78.4pt;width:221pt;height:267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" filled="f" stroked="f">
                <v:textbox>
                  <w:txbxContent>
                    <w:p w14:paraId="06A7E7C2" w14:textId="77777777" w:rsidR="001E2291" w:rsidRP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1E2291">
                        <w:rPr>
                          <w:rFonts w:ascii="Book Antiqua" w:hAnsi="Book Antiqua"/>
                          <w:b/>
                        </w:rPr>
                        <w:t xml:space="preserve">REGISTRATION: </w:t>
                      </w:r>
                    </w:p>
                    <w:p w14:paraId="7272B63B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C5F932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1E2291">
                        <w:rPr>
                          <w:rFonts w:ascii="Book Antiqua" w:hAnsi="Book Antiqua"/>
                          <w:b/>
                        </w:rPr>
                        <w:t>Complete application form and return it with full fee to</w:t>
                      </w:r>
                      <w:r>
                        <w:rPr>
                          <w:rFonts w:ascii="Book Antiqua" w:hAnsi="Book Antiqua"/>
                          <w:b/>
                        </w:rPr>
                        <w:t>:</w:t>
                      </w:r>
                    </w:p>
                    <w:p w14:paraId="06F5C9DC" w14:textId="324C99B1" w:rsidR="001E2291" w:rsidRPr="001E2291" w:rsidRDefault="009D030C" w:rsidP="001E2291">
                      <w:pPr>
                        <w:numPr>
                          <w:ilvl w:val="0"/>
                          <w:numId w:val="2"/>
                        </w:numP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14673 Clair </w:t>
                      </w:r>
                      <w:r w:rsidR="00EB053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t. West</w:t>
                      </w:r>
                      <w:r w:rsidR="001E2291" w:rsidRPr="001E2291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, Yukon, OK 73099.</w:t>
                      </w:r>
                    </w:p>
                    <w:p w14:paraId="1E4DB678" w14:textId="77777777" w:rsidR="001E2291" w:rsidRP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5DE041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1E2291">
                        <w:rPr>
                          <w:rFonts w:ascii="Book Antiqua" w:hAnsi="Book Antiqua"/>
                          <w:b/>
                        </w:rPr>
                        <w:t>Make checks payable to</w:t>
                      </w:r>
                      <w:r>
                        <w:rPr>
                          <w:rFonts w:ascii="Book Antiqua" w:hAnsi="Book Antiqua"/>
                          <w:b/>
                        </w:rPr>
                        <w:t>: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 xml:space="preserve"> </w:t>
                      </w:r>
                    </w:p>
                    <w:p w14:paraId="7A70DC1A" w14:textId="77777777" w:rsidR="001E2291" w:rsidRPr="001E2291" w:rsidRDefault="001E2291" w:rsidP="001E2291">
                      <w:pPr>
                        <w:numPr>
                          <w:ilvl w:val="0"/>
                          <w:numId w:val="2"/>
                        </w:numP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 w:rsidRPr="001E2291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Joe Schneider</w:t>
                      </w:r>
                    </w:p>
                    <w:p w14:paraId="56B8BE04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5E80F0" w14:textId="77777777" w:rsidR="001E2291" w:rsidRP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*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>Fee is non-refundable after June 1st.</w:t>
                      </w:r>
                    </w:p>
                    <w:p w14:paraId="2C8536BA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91589D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*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>All returned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>checks are subject to an additional $25.00 fee.</w:t>
                      </w:r>
                    </w:p>
                    <w:p w14:paraId="1C0126C0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385190" w14:textId="77777777" w:rsid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1E2291">
                        <w:rPr>
                          <w:rFonts w:ascii="Book Antiqua" w:hAnsi="Book Antiqua"/>
                          <w:b/>
                        </w:rPr>
                        <w:t>If you have any questions, please feel free to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>contact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 xml:space="preserve">Coach Schneider </w:t>
                      </w:r>
                    </w:p>
                    <w:p w14:paraId="529DFBE5" w14:textId="77777777" w:rsidR="001E2291" w:rsidRPr="001E2291" w:rsidRDefault="001E2291" w:rsidP="001E2291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1E2291">
                        <w:rPr>
                          <w:rFonts w:ascii="Book Antiqua" w:hAnsi="Book Antiqua"/>
                          <w:b/>
                        </w:rPr>
                        <w:t xml:space="preserve">354-0413 (work) or </w:t>
                      </w:r>
                      <w:r w:rsidR="003377FD">
                        <w:rPr>
                          <w:rFonts w:ascii="Book Antiqua" w:hAnsi="Book Antiqua"/>
                          <w:b/>
                        </w:rPr>
                        <w:t>990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>-8</w:t>
                      </w:r>
                      <w:r w:rsidR="003377FD">
                        <w:rPr>
                          <w:rFonts w:ascii="Book Antiqua" w:hAnsi="Book Antiqua"/>
                          <w:b/>
                        </w:rPr>
                        <w:t>496</w:t>
                      </w:r>
                      <w:r w:rsidRPr="001E2291">
                        <w:rPr>
                          <w:rFonts w:ascii="Book Antiqua" w:hAnsi="Book Antiqua"/>
                          <w:b/>
                        </w:rPr>
                        <w:t xml:space="preserve"> (</w:t>
                      </w:r>
                      <w:r w:rsidR="003377FD">
                        <w:rPr>
                          <w:rFonts w:ascii="Book Antiqua" w:hAnsi="Book Antiqua"/>
                          <w:b/>
                        </w:rPr>
                        <w:t>cell</w:t>
                      </w:r>
                      <w:r>
                        <w:rPr>
                          <w:rFonts w:ascii="Book Antiqua" w:hAnsi="Book Antiqu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CE1D99F" wp14:editId="7F669195">
                <wp:simplePos x="0" y="0"/>
                <wp:positionH relativeFrom="column">
                  <wp:posOffset>5939790</wp:posOffset>
                </wp:positionH>
                <wp:positionV relativeFrom="paragraph">
                  <wp:posOffset>4744085</wp:posOffset>
                </wp:positionV>
                <wp:extent cx="297815" cy="266700"/>
                <wp:effectExtent l="0" t="0" r="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D2BB7" w14:textId="77777777" w:rsidR="00274890" w:rsidRDefault="0027489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25" o:spid="_x0000_s1036" type="#_x0000_t202" style="position:absolute;margin-left:467.7pt;margin-top:373.55pt;width:23.45pt;height:21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" filled="f" stroked="f">
                <v:textbox style="mso-fit-shape-to-text:t">
                  <w:txbxContent>
                    <w:p w14:paraId="41DD2BB7" w14:textId="77777777" w:rsidR="00274890" w:rsidRDefault="00274890"/>
                  </w:txbxContent>
                </v:textbox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EC05D4" wp14:editId="598541B8">
                <wp:simplePos x="0" y="0"/>
                <wp:positionH relativeFrom="column">
                  <wp:posOffset>2482215</wp:posOffset>
                </wp:positionH>
                <wp:positionV relativeFrom="paragraph">
                  <wp:posOffset>-473075</wp:posOffset>
                </wp:positionV>
                <wp:extent cx="2938780" cy="6756400"/>
                <wp:effectExtent l="5715" t="0" r="1905" b="3175"/>
                <wp:wrapSquare wrapText="bothSides"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675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CEC05D4" id="Text Box 16" o:spid="_x0000_s1038" type="#_x0000_t202" style="position:absolute;margin-left:195.45pt;margin-top:-37.2pt;width:231.4pt;height:5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5E035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A96270" wp14:editId="70322273">
                <wp:simplePos x="0" y="0"/>
                <wp:positionH relativeFrom="column">
                  <wp:posOffset>-832485</wp:posOffset>
                </wp:positionH>
                <wp:positionV relativeFrom="paragraph">
                  <wp:posOffset>-650240</wp:posOffset>
                </wp:positionV>
                <wp:extent cx="2857500" cy="1863090"/>
                <wp:effectExtent l="5715" t="0" r="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6309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1C79F" w14:textId="77777777" w:rsidR="008104C1" w:rsidRPr="005D2B4E" w:rsidRDefault="00633BD1" w:rsidP="008104C1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3014F6B0" wp14:editId="2F489621">
                                  <wp:extent cx="2859658" cy="1946496"/>
                                  <wp:effectExtent l="19050" t="0" r="0" b="0"/>
                                  <wp:docPr id="24" name="Picture 23" descr="photo (3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 (30)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1945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241D18" w14:textId="77777777" w:rsidR="008104C1" w:rsidRPr="005D2B4E" w:rsidRDefault="008104C1" w:rsidP="008104C1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14:paraId="3C7CDEC9" w14:textId="77777777" w:rsidR="008104C1" w:rsidRPr="005D2B4E" w:rsidRDefault="008104C1" w:rsidP="00810D7C">
                            <w:pPr>
                              <w:pStyle w:val="PhotoHolder"/>
                            </w:pPr>
                          </w:p>
                          <w:p w14:paraId="1D7BA049" w14:textId="77777777" w:rsidR="008104C1" w:rsidRPr="005D2B4E" w:rsidRDefault="008104C1" w:rsidP="00810D7C">
                            <w:pPr>
                              <w:pStyle w:val="PhotoHolder"/>
                            </w:pPr>
                            <w:r w:rsidRPr="005D2B4E">
                              <w:t>PLACE PHOTO HERE,</w:t>
                            </w:r>
                          </w:p>
                          <w:p w14:paraId="2AC0CD23" w14:textId="77777777" w:rsidR="008104C1" w:rsidRPr="005D2B4E" w:rsidRDefault="008104C1" w:rsidP="00810D7C">
                            <w:pPr>
                              <w:pStyle w:val="PhotoHolder"/>
                            </w:pPr>
                            <w:r w:rsidRPr="005D2B4E">
                              <w:t>OTHERWISE DELETE BOX</w:t>
                            </w:r>
                          </w:p>
                          <w:p w14:paraId="418A8F88" w14:textId="77777777" w:rsidR="008104C1" w:rsidRPr="005D2B4E" w:rsidRDefault="008104C1" w:rsidP="00810D7C">
                            <w:pPr>
                              <w:pStyle w:val="PhotoHold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14" o:spid="_x0000_s1039" type="#_x0000_t202" style="position:absolute;margin-left:-65.5pt;margin-top:-51.15pt;width:225pt;height:146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" fillcolor="#969696" stroked="f" strokecolor="silver">
                <v:textbox inset="0,0,0,0">
                  <w:txbxContent>
                    <w:p w14:paraId="6F11C79F" w14:textId="77777777" w:rsidR="008104C1" w:rsidRPr="005D2B4E" w:rsidRDefault="00633BD1" w:rsidP="008104C1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noProof/>
                          <w:sz w:val="22"/>
                        </w:rPr>
                        <w:drawing>
                          <wp:inline distT="0" distB="0" distL="0" distR="0" wp14:anchorId="3014F6B0" wp14:editId="2F489621">
                            <wp:extent cx="2859658" cy="1946496"/>
                            <wp:effectExtent l="19050" t="0" r="0" b="0"/>
                            <wp:docPr id="24" name="Picture 23" descr="photo (3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 (30)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0" cy="1945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241D18" w14:textId="77777777" w:rsidR="008104C1" w:rsidRPr="005D2B4E" w:rsidRDefault="008104C1" w:rsidP="008104C1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14:paraId="3C7CDEC9" w14:textId="77777777" w:rsidR="008104C1" w:rsidRPr="005D2B4E" w:rsidRDefault="008104C1" w:rsidP="00810D7C">
                      <w:pPr>
                        <w:pStyle w:val="PhotoHolder"/>
                      </w:pPr>
                    </w:p>
                    <w:p w14:paraId="1D7BA049" w14:textId="77777777" w:rsidR="008104C1" w:rsidRPr="005D2B4E" w:rsidRDefault="008104C1" w:rsidP="00810D7C">
                      <w:pPr>
                        <w:pStyle w:val="PhotoHolder"/>
                      </w:pPr>
                      <w:r w:rsidRPr="005D2B4E">
                        <w:t>PLACE PHOTO HERE,</w:t>
                      </w:r>
                    </w:p>
                    <w:p w14:paraId="2AC0CD23" w14:textId="77777777" w:rsidR="008104C1" w:rsidRPr="005D2B4E" w:rsidRDefault="008104C1" w:rsidP="00810D7C">
                      <w:pPr>
                        <w:pStyle w:val="PhotoHolder"/>
                      </w:pPr>
                      <w:r w:rsidRPr="005D2B4E">
                        <w:t>OTHERWISE DELETE BOX</w:t>
                      </w:r>
                    </w:p>
                    <w:p w14:paraId="418A8F88" w14:textId="77777777" w:rsidR="008104C1" w:rsidRPr="005D2B4E" w:rsidRDefault="008104C1" w:rsidP="00810D7C">
                      <w:pPr>
                        <w:pStyle w:val="PhotoHolder"/>
                      </w:pPr>
                    </w:p>
                  </w:txbxContent>
                </v:textbox>
              </v:shape>
            </w:pict>
          </mc:Fallback>
        </mc:AlternateContent>
      </w:r>
      <w:r w:rsidR="00274890">
        <w:t xml:space="preserve"> </w:t>
      </w:r>
    </w:p>
    <w:sectPr w:rsidR="008104C1" w:rsidSect="004E337D">
      <w:pgSz w:w="15840" w:h="12240" w:orient="landscape"/>
      <w:pgMar w:top="1440" w:right="1368" w:bottom="1440" w:left="15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MT Black">
    <w:altName w:val="Superclarendon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57890"/>
    <w:multiLevelType w:val="hybridMultilevel"/>
    <w:tmpl w:val="F5DA2E2C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1">
    <w:nsid w:val="5DCA6048"/>
    <w:multiLevelType w:val="hybridMultilevel"/>
    <w:tmpl w:val="31D2B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F44"/>
    <w:rsid w:val="000053DD"/>
    <w:rsid w:val="00097F08"/>
    <w:rsid w:val="000C3136"/>
    <w:rsid w:val="001E138D"/>
    <w:rsid w:val="001E2291"/>
    <w:rsid w:val="001F5BEE"/>
    <w:rsid w:val="00274890"/>
    <w:rsid w:val="003377FD"/>
    <w:rsid w:val="003420B1"/>
    <w:rsid w:val="0045700A"/>
    <w:rsid w:val="0048691D"/>
    <w:rsid w:val="004E337D"/>
    <w:rsid w:val="0054685F"/>
    <w:rsid w:val="005E0352"/>
    <w:rsid w:val="00633BD1"/>
    <w:rsid w:val="007645DE"/>
    <w:rsid w:val="008104C1"/>
    <w:rsid w:val="00810D7C"/>
    <w:rsid w:val="00961F44"/>
    <w:rsid w:val="009D030C"/>
    <w:rsid w:val="00B240A0"/>
    <w:rsid w:val="00B55EF6"/>
    <w:rsid w:val="00B61D98"/>
    <w:rsid w:val="00C76767"/>
    <w:rsid w:val="00CC625C"/>
    <w:rsid w:val="00D20B12"/>
    <w:rsid w:val="00EB053A"/>
    <w:rsid w:val="00F06FAB"/>
    <w:rsid w:val="00F3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44D8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8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FAB"/>
    <w:rPr>
      <w:rFonts w:ascii="Tahoma" w:hAnsi="Tahoma" w:cs="Tahoma"/>
      <w:sz w:val="16"/>
      <w:szCs w:val="16"/>
    </w:r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FAB"/>
    <w:rPr>
      <w:rFonts w:ascii="Tahoma" w:hAnsi="Tahoma" w:cs="Tahoma"/>
      <w:sz w:val="16"/>
      <w:szCs w:val="16"/>
    </w:rPr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8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FAB"/>
    <w:rPr>
      <w:rFonts w:ascii="Tahoma" w:hAnsi="Tahoma" w:cs="Tahoma"/>
      <w:sz w:val="16"/>
      <w:szCs w:val="16"/>
    </w:r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FAB"/>
    <w:rPr>
      <w:rFonts w:ascii="Tahoma" w:hAnsi="Tahoma" w:cs="Tahoma"/>
      <w:sz w:val="16"/>
      <w:szCs w:val="16"/>
    </w:rPr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5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der%20House\AppData\Roaming\Microsoft\Templates\HP_EdgySmudge_Brochure_TP1037946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HP_EdgySmudge_Brochure_TP10379468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 House</dc:creator>
  <cp:lastModifiedBy>Donna Hunter</cp:lastModifiedBy>
  <cp:revision>2</cp:revision>
  <cp:lastPrinted>2014-03-11T21:08:00Z</cp:lastPrinted>
  <dcterms:created xsi:type="dcterms:W3CDTF">2018-04-19T14:48:00Z</dcterms:created>
  <dcterms:modified xsi:type="dcterms:W3CDTF">2018-04-19T14:48:00Z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TC103794689990</vt:lpwstr>
  </property>
</Properties>
</file>